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43B" w:rsidRPr="00A620AE" w:rsidRDefault="002C343B" w:rsidP="002C343B">
      <w:pPr>
        <w:rPr>
          <w:rFonts w:eastAsia="Museo Slab 500"/>
          <w:b/>
        </w:rPr>
      </w:pPr>
      <w:r w:rsidRPr="00A620AE">
        <w:rPr>
          <w:rFonts w:eastAsia="Museo Slab 500"/>
          <w:b/>
        </w:rPr>
        <w:t xml:space="preserve">Anmeldung zum Ausflug der Ortschaftsverwaltung Dewangen </w:t>
      </w:r>
    </w:p>
    <w:p w:rsidR="005100EF" w:rsidRPr="00A620AE" w:rsidRDefault="002C343B" w:rsidP="002C343B">
      <w:pPr>
        <w:rPr>
          <w:rFonts w:eastAsia="Museo Slab 500"/>
          <w:b/>
        </w:rPr>
      </w:pPr>
      <w:r w:rsidRPr="00A620AE">
        <w:rPr>
          <w:rFonts w:eastAsia="Museo Slab 500"/>
          <w:b/>
        </w:rPr>
        <w:t xml:space="preserve">am Samstag, 06. Juli 2024 in den Erlebnispark </w:t>
      </w:r>
      <w:proofErr w:type="spellStart"/>
      <w:r w:rsidRPr="00A620AE">
        <w:rPr>
          <w:rFonts w:eastAsia="Museo Slab 500"/>
          <w:b/>
        </w:rPr>
        <w:t>Tripsdrill</w:t>
      </w:r>
      <w:proofErr w:type="spellEnd"/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  <w:b/>
        </w:rPr>
      </w:pPr>
      <w:r>
        <w:rPr>
          <w:rFonts w:eastAsia="Museo Slab 500"/>
          <w:b/>
        </w:rPr>
        <w:t>Teilnehmerdaten:</w:t>
      </w:r>
    </w:p>
    <w:p w:rsidR="002C343B" w:rsidRDefault="002C343B" w:rsidP="002C343B">
      <w:pPr>
        <w:rPr>
          <w:rFonts w:eastAsia="Museo Slab 500"/>
          <w:b/>
        </w:rPr>
      </w:pPr>
    </w:p>
    <w:p w:rsidR="002C343B" w:rsidRPr="002C343B" w:rsidRDefault="002C343B" w:rsidP="002C343B">
      <w:pPr>
        <w:rPr>
          <w:rFonts w:eastAsia="Museo Slab 500"/>
        </w:rPr>
      </w:pPr>
      <w:r w:rsidRPr="002C343B">
        <w:rPr>
          <w:rFonts w:eastAsia="Museo Slab 500"/>
        </w:rPr>
        <w:t>Name: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Vorname: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Geburtsdatum: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Telefonnummer: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Anschrift: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E-Mail-Adresse: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Allergien: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proofErr w:type="spellStart"/>
      <w:r>
        <w:rPr>
          <w:rFonts w:eastAsia="Museo Slab 500"/>
        </w:rPr>
        <w:t>Kostform</w:t>
      </w:r>
      <w:proofErr w:type="spellEnd"/>
      <w:r>
        <w:rPr>
          <w:rFonts w:eastAsia="Museo Slab 500"/>
        </w:rPr>
        <w:t>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Weitere wichtige Informationen: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  <w:b/>
        </w:rPr>
      </w:pPr>
      <w:r>
        <w:rPr>
          <w:rFonts w:eastAsia="Museo Slab 500"/>
          <w:b/>
        </w:rPr>
        <w:t>Einverständniserklärung der Personensorgeberechtigten:</w:t>
      </w: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Hiermit erkläre ich,</w:t>
      </w:r>
    </w:p>
    <w:p w:rsidR="002C343B" w:rsidRDefault="002C343B" w:rsidP="002C343B">
      <w:pPr>
        <w:rPr>
          <w:rFonts w:eastAsia="Museo Slab 500"/>
        </w:rPr>
      </w:pPr>
    </w:p>
    <w:p w:rsidR="002C343B" w:rsidRPr="002C343B" w:rsidRDefault="002C343B" w:rsidP="002C343B">
      <w:pPr>
        <w:rPr>
          <w:rFonts w:eastAsia="Museo Slab 500"/>
          <w:b/>
        </w:rPr>
      </w:pPr>
      <w:r w:rsidRPr="002C343B">
        <w:rPr>
          <w:rFonts w:eastAsia="Museo Slab 500"/>
          <w:b/>
        </w:rPr>
        <w:t>Name des Sorgeberechtigten: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</w:rPr>
      </w:pPr>
      <w:r>
        <w:rPr>
          <w:rFonts w:eastAsia="Museo Slab 500"/>
        </w:rPr>
        <w:t>dass mein Kind,</w:t>
      </w:r>
    </w:p>
    <w:p w:rsidR="002C343B" w:rsidRDefault="002C343B" w:rsidP="002C343B">
      <w:pPr>
        <w:rPr>
          <w:rFonts w:eastAsia="Museo Slab 500"/>
        </w:rPr>
      </w:pPr>
    </w:p>
    <w:p w:rsidR="002C343B" w:rsidRDefault="002C343B" w:rsidP="002C343B">
      <w:pPr>
        <w:rPr>
          <w:rFonts w:eastAsia="Museo Slab 500"/>
          <w:b/>
        </w:rPr>
      </w:pPr>
      <w:r w:rsidRPr="002C343B">
        <w:rPr>
          <w:rFonts w:eastAsia="Museo Slab 500"/>
          <w:b/>
        </w:rPr>
        <w:t>Name des Kindes/Jugendlichen</w:t>
      </w:r>
      <w:r>
        <w:rPr>
          <w:rFonts w:eastAsia="Museo Slab 500"/>
          <w:b/>
        </w:rPr>
        <w:t>:</w:t>
      </w:r>
    </w:p>
    <w:p w:rsidR="002C343B" w:rsidRDefault="002C343B" w:rsidP="002C343B">
      <w:pPr>
        <w:rPr>
          <w:rFonts w:eastAsia="Museo Slab 500"/>
          <w:b/>
        </w:rPr>
      </w:pPr>
    </w:p>
    <w:p w:rsidR="002C343B" w:rsidRPr="002C343B" w:rsidRDefault="002C343B" w:rsidP="002C343B">
      <w:pPr>
        <w:rPr>
          <w:rFonts w:eastAsia="Museo Slab 500"/>
        </w:rPr>
      </w:pPr>
      <w:r w:rsidRPr="002C343B">
        <w:rPr>
          <w:rFonts w:eastAsia="Museo Slab 500"/>
        </w:rPr>
        <w:t xml:space="preserve">am Ausflug in den Erlebnispark </w:t>
      </w:r>
      <w:proofErr w:type="spellStart"/>
      <w:r w:rsidRPr="002C343B">
        <w:rPr>
          <w:rFonts w:eastAsia="Museo Slab 500"/>
        </w:rPr>
        <w:t>Tripsdrill</w:t>
      </w:r>
      <w:proofErr w:type="spellEnd"/>
      <w:r w:rsidRPr="002C343B">
        <w:rPr>
          <w:rFonts w:eastAsia="Museo Slab 500"/>
        </w:rPr>
        <w:t xml:space="preserve"> am 06. Juli 2024 teilnehmen darf.</w:t>
      </w: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  <w:r>
        <w:rPr>
          <w:rFonts w:eastAsia="Museo Slab 500"/>
          <w:b/>
        </w:rPr>
        <w:t xml:space="preserve">Telefonnummer für den Notfall: </w:t>
      </w: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</w:p>
    <w:p w:rsidR="002C343B" w:rsidRDefault="002C343B" w:rsidP="002C343B">
      <w:pPr>
        <w:rPr>
          <w:rFonts w:eastAsia="Museo Slab 500"/>
          <w:b/>
        </w:rPr>
      </w:pPr>
      <w:r>
        <w:rPr>
          <w:rFonts w:eastAsia="Museo Slab 500"/>
          <w:b/>
        </w:rPr>
        <w:t>Rechtliche Hinweise:</w:t>
      </w:r>
    </w:p>
    <w:p w:rsidR="002C343B" w:rsidRDefault="002C343B" w:rsidP="002C343B">
      <w:pPr>
        <w:rPr>
          <w:rFonts w:eastAsia="Museo Slab 500"/>
          <w:b/>
        </w:rPr>
      </w:pPr>
    </w:p>
    <w:p w:rsidR="002C343B" w:rsidRPr="002C343B" w:rsidRDefault="002C343B" w:rsidP="002C343B">
      <w:pPr>
        <w:pStyle w:val="Listenabsatz"/>
        <w:numPr>
          <w:ilvl w:val="0"/>
          <w:numId w:val="23"/>
        </w:numPr>
        <w:rPr>
          <w:rFonts w:eastAsia="Museo Slab 500"/>
          <w:b/>
        </w:rPr>
      </w:pPr>
      <w:r>
        <w:rPr>
          <w:rFonts w:eastAsia="Museo Slab 500"/>
          <w:b/>
        </w:rPr>
        <w:t>Teilnahmebedingungen</w:t>
      </w:r>
      <w:r>
        <w:rPr>
          <w:rFonts w:eastAsia="Museo Slab 500"/>
          <w:b/>
        </w:rPr>
        <w:br/>
      </w:r>
      <w:r>
        <w:rPr>
          <w:rFonts w:eastAsia="Museo Slab 500"/>
        </w:rPr>
        <w:t>Die Teilnahme erfolgt auf eigene Gefahr. Die Teilnehmenden und deren gesetzliche Vertreter werden darauf hingewiesen, dass für eventuelle Schäden, die während der Reise entstehen, keine Haftung übernommen wird.</w:t>
      </w:r>
      <w:r>
        <w:rPr>
          <w:rFonts w:eastAsia="Museo Slab 500"/>
        </w:rPr>
        <w:br/>
      </w:r>
    </w:p>
    <w:p w:rsidR="002C343B" w:rsidRPr="002C343B" w:rsidRDefault="002C343B" w:rsidP="002C343B">
      <w:pPr>
        <w:pStyle w:val="Listenabsatz"/>
        <w:numPr>
          <w:ilvl w:val="0"/>
          <w:numId w:val="23"/>
        </w:numPr>
        <w:rPr>
          <w:rFonts w:eastAsia="Museo Slab 500"/>
          <w:b/>
        </w:rPr>
      </w:pPr>
      <w:r>
        <w:rPr>
          <w:rFonts w:eastAsia="Museo Slab 500"/>
          <w:b/>
        </w:rPr>
        <w:t>Einverständniserklärung</w:t>
      </w:r>
      <w:r>
        <w:rPr>
          <w:rFonts w:eastAsia="Museo Slab 500"/>
          <w:b/>
        </w:rPr>
        <w:br/>
      </w:r>
      <w:r>
        <w:rPr>
          <w:rFonts w:eastAsia="Museo Slab 500"/>
        </w:rPr>
        <w:t xml:space="preserve">Mit der Unterschrift erklären die Personensorgeberechtigten ihr Einverständnis zur Teilnahme ihres Kindes am Ausflug nach </w:t>
      </w:r>
      <w:proofErr w:type="spellStart"/>
      <w:r>
        <w:rPr>
          <w:rFonts w:eastAsia="Museo Slab 500"/>
        </w:rPr>
        <w:t>Tripsdrill</w:t>
      </w:r>
      <w:proofErr w:type="spellEnd"/>
      <w:r>
        <w:rPr>
          <w:rFonts w:eastAsia="Museo Slab 500"/>
        </w:rPr>
        <w:t xml:space="preserve"> und bestätigen, die Informationen im Anmeldeformular wahrheitsgemäß angegeben zu haben.</w:t>
      </w:r>
      <w:r>
        <w:rPr>
          <w:rFonts w:eastAsia="Museo Slab 500"/>
        </w:rPr>
        <w:br/>
      </w:r>
    </w:p>
    <w:p w:rsidR="002C343B" w:rsidRPr="00A620AE" w:rsidRDefault="002C343B" w:rsidP="002C343B">
      <w:pPr>
        <w:pStyle w:val="Listenabsatz"/>
        <w:numPr>
          <w:ilvl w:val="0"/>
          <w:numId w:val="23"/>
        </w:numPr>
        <w:rPr>
          <w:rFonts w:eastAsia="Museo Slab 500"/>
          <w:b/>
        </w:rPr>
      </w:pPr>
      <w:r>
        <w:rPr>
          <w:rFonts w:eastAsia="Museo Slab 500"/>
          <w:b/>
        </w:rPr>
        <w:t>Datenschutz</w:t>
      </w:r>
      <w:r>
        <w:rPr>
          <w:rFonts w:eastAsia="Museo Slab 500"/>
          <w:b/>
        </w:rPr>
        <w:br/>
      </w:r>
      <w:r w:rsidR="00A620AE">
        <w:rPr>
          <w:rFonts w:eastAsia="Museo Slab 500"/>
        </w:rPr>
        <w:t xml:space="preserve">Die im Anmeldeformular angegebenen Daten werden ausschließlich für die Organisation und Durchführung des Ausflugs nach </w:t>
      </w:r>
      <w:proofErr w:type="spellStart"/>
      <w:r w:rsidR="00A620AE">
        <w:rPr>
          <w:rFonts w:eastAsia="Museo Slab 500"/>
        </w:rPr>
        <w:t>Tripsdrill</w:t>
      </w:r>
      <w:proofErr w:type="spellEnd"/>
      <w:r w:rsidR="00A620AE">
        <w:rPr>
          <w:rFonts w:eastAsia="Museo Slab 500"/>
        </w:rPr>
        <w:t xml:space="preserve"> verwendet und nicht an Dritte weitergegeben.</w:t>
      </w:r>
    </w:p>
    <w:p w:rsidR="00A620AE" w:rsidRDefault="00A620AE" w:rsidP="00A620AE">
      <w:pPr>
        <w:rPr>
          <w:rFonts w:eastAsia="Museo Slab 500"/>
          <w:b/>
        </w:rPr>
      </w:pPr>
    </w:p>
    <w:p w:rsidR="00A620AE" w:rsidRDefault="00A620AE" w:rsidP="00A620AE">
      <w:pPr>
        <w:rPr>
          <w:rFonts w:eastAsia="Museo Slab 500"/>
          <w:b/>
        </w:rPr>
      </w:pPr>
    </w:p>
    <w:p w:rsidR="00A620AE" w:rsidRDefault="00A620AE" w:rsidP="00A620AE">
      <w:pPr>
        <w:rPr>
          <w:rFonts w:eastAsia="Museo Slab 500"/>
          <w:b/>
        </w:rPr>
      </w:pPr>
      <w:r>
        <w:rPr>
          <w:rFonts w:eastAsia="Museo Slab 500"/>
          <w:b/>
        </w:rPr>
        <w:t>Aalen, den _____________________</w:t>
      </w:r>
    </w:p>
    <w:p w:rsidR="00A620AE" w:rsidRDefault="00A620AE" w:rsidP="00A620AE">
      <w:pPr>
        <w:rPr>
          <w:rFonts w:eastAsia="Museo Slab 500"/>
          <w:b/>
        </w:rPr>
      </w:pPr>
    </w:p>
    <w:p w:rsidR="00A620AE" w:rsidRDefault="00A620AE" w:rsidP="00A620AE">
      <w:pPr>
        <w:rPr>
          <w:rFonts w:eastAsia="Museo Slab 500"/>
          <w:b/>
        </w:rPr>
      </w:pPr>
    </w:p>
    <w:p w:rsidR="00A620AE" w:rsidRPr="00A620AE" w:rsidRDefault="00A620AE" w:rsidP="00A620AE">
      <w:pPr>
        <w:rPr>
          <w:rFonts w:eastAsia="Museo Slab 500"/>
          <w:b/>
        </w:rPr>
      </w:pPr>
      <w:r>
        <w:rPr>
          <w:rFonts w:eastAsia="Museo Slab 500"/>
          <w:b/>
        </w:rPr>
        <w:t>Unterschrift Personensorgeberechtigte/r: _______________________________</w:t>
      </w:r>
    </w:p>
    <w:p w:rsidR="002C343B" w:rsidRPr="002C343B" w:rsidRDefault="002C343B" w:rsidP="002C343B">
      <w:pPr>
        <w:rPr>
          <w:rFonts w:eastAsia="Museo Slab 500"/>
        </w:rPr>
      </w:pPr>
    </w:p>
    <w:p w:rsidR="002C343B" w:rsidRPr="002C343B" w:rsidRDefault="002C343B" w:rsidP="002C343B">
      <w:pPr>
        <w:rPr>
          <w:rFonts w:eastAsia="Museo Slab 500"/>
        </w:rPr>
      </w:pPr>
    </w:p>
    <w:sectPr w:rsidR="002C343B" w:rsidRPr="002C343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seo Slab 300">
    <w:panose1 w:val="02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useo Slab 500">
    <w:panose1 w:val="02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5135A"/>
    <w:multiLevelType w:val="multilevel"/>
    <w:tmpl w:val="0A12C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35F70E69"/>
    <w:multiLevelType w:val="multilevel"/>
    <w:tmpl w:val="7BB69BB8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7713027"/>
    <w:multiLevelType w:val="hybridMultilevel"/>
    <w:tmpl w:val="EDAA351A"/>
    <w:lvl w:ilvl="0" w:tplc="FEBC2BF2">
      <w:start w:val="1"/>
      <w:numFmt w:val="upperRoman"/>
      <w:lvlText w:val="%1."/>
      <w:lvlJc w:val="right"/>
      <w:pPr>
        <w:ind w:left="1072" w:hanging="360"/>
      </w:pPr>
    </w:lvl>
    <w:lvl w:ilvl="1" w:tplc="04070019" w:tentative="1">
      <w:start w:val="1"/>
      <w:numFmt w:val="lowerLetter"/>
      <w:lvlText w:val="%2."/>
      <w:lvlJc w:val="left"/>
      <w:pPr>
        <w:ind w:left="1792" w:hanging="360"/>
      </w:pPr>
    </w:lvl>
    <w:lvl w:ilvl="2" w:tplc="0407001B" w:tentative="1">
      <w:start w:val="1"/>
      <w:numFmt w:val="lowerRoman"/>
      <w:lvlText w:val="%3."/>
      <w:lvlJc w:val="right"/>
      <w:pPr>
        <w:ind w:left="2512" w:hanging="180"/>
      </w:pPr>
    </w:lvl>
    <w:lvl w:ilvl="3" w:tplc="0407000F" w:tentative="1">
      <w:start w:val="1"/>
      <w:numFmt w:val="decimal"/>
      <w:lvlText w:val="%4."/>
      <w:lvlJc w:val="left"/>
      <w:pPr>
        <w:ind w:left="3232" w:hanging="360"/>
      </w:pPr>
    </w:lvl>
    <w:lvl w:ilvl="4" w:tplc="04070019" w:tentative="1">
      <w:start w:val="1"/>
      <w:numFmt w:val="lowerLetter"/>
      <w:lvlText w:val="%5."/>
      <w:lvlJc w:val="left"/>
      <w:pPr>
        <w:ind w:left="3952" w:hanging="360"/>
      </w:pPr>
    </w:lvl>
    <w:lvl w:ilvl="5" w:tplc="0407001B" w:tentative="1">
      <w:start w:val="1"/>
      <w:numFmt w:val="lowerRoman"/>
      <w:lvlText w:val="%6."/>
      <w:lvlJc w:val="right"/>
      <w:pPr>
        <w:ind w:left="4672" w:hanging="180"/>
      </w:pPr>
    </w:lvl>
    <w:lvl w:ilvl="6" w:tplc="0407000F" w:tentative="1">
      <w:start w:val="1"/>
      <w:numFmt w:val="decimal"/>
      <w:lvlText w:val="%7."/>
      <w:lvlJc w:val="left"/>
      <w:pPr>
        <w:ind w:left="5392" w:hanging="360"/>
      </w:pPr>
    </w:lvl>
    <w:lvl w:ilvl="7" w:tplc="04070019" w:tentative="1">
      <w:start w:val="1"/>
      <w:numFmt w:val="lowerLetter"/>
      <w:lvlText w:val="%8."/>
      <w:lvlJc w:val="left"/>
      <w:pPr>
        <w:ind w:left="6112" w:hanging="360"/>
      </w:pPr>
    </w:lvl>
    <w:lvl w:ilvl="8" w:tplc="0407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4" w15:restartNumberingAfterBreak="0">
    <w:nsid w:val="5AD860D9"/>
    <w:multiLevelType w:val="hybridMultilevel"/>
    <w:tmpl w:val="31D87AE8"/>
    <w:lvl w:ilvl="0" w:tplc="97F628C2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8E3CDA"/>
    <w:multiLevelType w:val="hybridMultilevel"/>
    <w:tmpl w:val="D7DA66F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F3568"/>
    <w:multiLevelType w:val="hybridMultilevel"/>
    <w:tmpl w:val="F89C0AA6"/>
    <w:lvl w:ilvl="0" w:tplc="E1BA574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723147"/>
    <w:multiLevelType w:val="hybridMultilevel"/>
    <w:tmpl w:val="245663DC"/>
    <w:lvl w:ilvl="0" w:tplc="8D1839CA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7"/>
  </w:num>
  <w:num w:numId="6">
    <w:abstractNumId w:val="4"/>
  </w:num>
  <w:num w:numId="7">
    <w:abstractNumId w:val="7"/>
  </w:num>
  <w:num w:numId="8">
    <w:abstractNumId w:val="2"/>
  </w:num>
  <w:num w:numId="9">
    <w:abstractNumId w:val="3"/>
  </w:num>
  <w:num w:numId="10">
    <w:abstractNumId w:val="1"/>
  </w:num>
  <w:num w:numId="11">
    <w:abstractNumId w:val="6"/>
  </w:num>
  <w:num w:numId="12">
    <w:abstractNumId w:val="7"/>
  </w:num>
  <w:num w:numId="13">
    <w:abstractNumId w:val="4"/>
  </w:num>
  <w:num w:numId="14">
    <w:abstractNumId w:val="1"/>
  </w:num>
  <w:num w:numId="15">
    <w:abstractNumId w:val="2"/>
  </w:num>
  <w:num w:numId="16">
    <w:abstractNumId w:val="6"/>
  </w:num>
  <w:num w:numId="17">
    <w:abstractNumId w:val="7"/>
  </w:num>
  <w:num w:numId="18">
    <w:abstractNumId w:val="4"/>
  </w:num>
  <w:num w:numId="19">
    <w:abstractNumId w:val="1"/>
  </w:num>
  <w:num w:numId="20">
    <w:abstractNumId w:val="2"/>
  </w:num>
  <w:num w:numId="21">
    <w:abstractNumId w:val="6"/>
  </w:num>
  <w:num w:numId="22">
    <w:abstractNumId w:val="0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3E6"/>
    <w:rsid w:val="00033EF8"/>
    <w:rsid w:val="000902F9"/>
    <w:rsid w:val="00092AC4"/>
    <w:rsid w:val="001340FD"/>
    <w:rsid w:val="001472A6"/>
    <w:rsid w:val="001C3337"/>
    <w:rsid w:val="00251F05"/>
    <w:rsid w:val="00292634"/>
    <w:rsid w:val="002C343B"/>
    <w:rsid w:val="002F43DD"/>
    <w:rsid w:val="003329B6"/>
    <w:rsid w:val="00342C37"/>
    <w:rsid w:val="00355C81"/>
    <w:rsid w:val="0036132A"/>
    <w:rsid w:val="00393F5B"/>
    <w:rsid w:val="004C4D67"/>
    <w:rsid w:val="004E0030"/>
    <w:rsid w:val="005100EF"/>
    <w:rsid w:val="005103E6"/>
    <w:rsid w:val="0054784A"/>
    <w:rsid w:val="0055647C"/>
    <w:rsid w:val="005845CB"/>
    <w:rsid w:val="005D255A"/>
    <w:rsid w:val="006C6CD8"/>
    <w:rsid w:val="007074D5"/>
    <w:rsid w:val="007D45CE"/>
    <w:rsid w:val="007D5F14"/>
    <w:rsid w:val="00815628"/>
    <w:rsid w:val="008914C6"/>
    <w:rsid w:val="008E0754"/>
    <w:rsid w:val="00934C74"/>
    <w:rsid w:val="009A2AB0"/>
    <w:rsid w:val="009C023E"/>
    <w:rsid w:val="00A26E48"/>
    <w:rsid w:val="00A620AE"/>
    <w:rsid w:val="00A72968"/>
    <w:rsid w:val="00AD59CC"/>
    <w:rsid w:val="00B15CB0"/>
    <w:rsid w:val="00B37E53"/>
    <w:rsid w:val="00BF3AB1"/>
    <w:rsid w:val="00C02F0A"/>
    <w:rsid w:val="00C61A26"/>
    <w:rsid w:val="00CC7B2A"/>
    <w:rsid w:val="00DA3756"/>
    <w:rsid w:val="00DD5865"/>
    <w:rsid w:val="00DF289F"/>
    <w:rsid w:val="00DF7624"/>
    <w:rsid w:val="00E223D1"/>
    <w:rsid w:val="00EE2F04"/>
    <w:rsid w:val="00F66755"/>
    <w:rsid w:val="00F74AA1"/>
    <w:rsid w:val="00F83945"/>
    <w:rsid w:val="00FA344C"/>
    <w:rsid w:val="00FB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4A392A1-55A0-4237-8B94-6108306FA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AA_Standard"/>
    <w:qFormat/>
    <w:rsid w:val="002F43DD"/>
    <w:pPr>
      <w:spacing w:line="290" w:lineRule="atLeast"/>
    </w:pPr>
    <w:rPr>
      <w:rFonts w:ascii="Museo Slab 300" w:hAnsi="Museo Slab 300"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2F43DD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66755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092AC4"/>
    <w:pPr>
      <w:ind w:left="737"/>
    </w:pPr>
  </w:style>
  <w:style w:type="paragraph" w:customStyle="1" w:styleId="Markierung">
    <w:name w:val="Markierung"/>
    <w:basedOn w:val="Text"/>
    <w:qFormat/>
    <w:rsid w:val="00F66755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7D5F14"/>
    <w:pPr>
      <w:numPr>
        <w:numId w:val="18"/>
      </w:numPr>
      <w:ind w:left="1021" w:hanging="284"/>
    </w:pPr>
    <w:rPr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2F43DD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7D5F14"/>
    <w:pPr>
      <w:numPr>
        <w:numId w:val="20"/>
      </w:numPr>
      <w:spacing w:line="290" w:lineRule="atLeast"/>
      <w:ind w:left="726" w:hanging="284"/>
    </w:pPr>
    <w:rPr>
      <w:rFonts w:ascii="Museo Slab 300" w:hAnsi="Museo Slab 300"/>
      <w:sz w:val="22"/>
      <w:szCs w:val="24"/>
      <w:lang w:eastAsia="en-US"/>
    </w:rPr>
  </w:style>
  <w:style w:type="paragraph" w:customStyle="1" w:styleId="NrListeI">
    <w:name w:val="Nr.Liste I"/>
    <w:qFormat/>
    <w:rsid w:val="007D5F14"/>
    <w:pPr>
      <w:numPr>
        <w:numId w:val="21"/>
      </w:numPr>
      <w:spacing w:line="290" w:lineRule="atLeast"/>
      <w:ind w:left="425" w:hanging="425"/>
    </w:pPr>
    <w:rPr>
      <w:rFonts w:ascii="Museo Slab 300" w:hAnsi="Museo Slab 300"/>
      <w:sz w:val="22"/>
      <w:szCs w:val="24"/>
      <w:lang w:eastAsia="en-US"/>
    </w:rPr>
  </w:style>
  <w:style w:type="paragraph" w:customStyle="1" w:styleId="Text">
    <w:name w:val="Text"/>
    <w:qFormat/>
    <w:rsid w:val="00092AC4"/>
    <w:pPr>
      <w:spacing w:line="290" w:lineRule="atLeast"/>
    </w:pPr>
    <w:rPr>
      <w:rFonts w:ascii="Museo Slab 300" w:hAnsi="Museo Slab 300"/>
      <w:sz w:val="22"/>
      <w:lang w:eastAsia="en-US"/>
    </w:rPr>
  </w:style>
  <w:style w:type="paragraph" w:customStyle="1" w:styleId="Einrckung2">
    <w:name w:val="Einrückung 2"/>
    <w:basedOn w:val="Einrckung"/>
    <w:qFormat/>
    <w:rsid w:val="00092AC4"/>
    <w:pPr>
      <w:ind w:left="839"/>
    </w:pPr>
    <w:rPr>
      <w:rFonts w:eastAsia="Museo Slab 500"/>
    </w:rPr>
  </w:style>
  <w:style w:type="paragraph" w:customStyle="1" w:styleId="Einrckung3">
    <w:name w:val="Einrückung 3"/>
    <w:basedOn w:val="Einrckung"/>
    <w:qFormat/>
    <w:rsid w:val="007D45CE"/>
    <w:pPr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6AD1113C</Template>
  <TotalTime>0</TotalTime>
  <Pages>1</Pages>
  <Words>183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Aalen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Xenspla</dc:creator>
  <cp:lastModifiedBy>Stäbler Michael</cp:lastModifiedBy>
  <cp:revision>8</cp:revision>
  <cp:lastPrinted>2024-04-29T06:06:00Z</cp:lastPrinted>
  <dcterms:created xsi:type="dcterms:W3CDTF">2017-01-26T08:29:00Z</dcterms:created>
  <dcterms:modified xsi:type="dcterms:W3CDTF">2024-04-29T06:15:00Z</dcterms:modified>
</cp:coreProperties>
</file>